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341"/>
        <w:gridCol w:w="560"/>
        <w:gridCol w:w="180"/>
        <w:gridCol w:w="268"/>
        <w:gridCol w:w="275"/>
        <w:gridCol w:w="86"/>
        <w:gridCol w:w="545"/>
        <w:gridCol w:w="626"/>
        <w:gridCol w:w="539"/>
        <w:gridCol w:w="446"/>
        <w:gridCol w:w="101"/>
        <w:gridCol w:w="262"/>
        <w:gridCol w:w="1264"/>
        <w:gridCol w:w="987"/>
        <w:gridCol w:w="90"/>
        <w:gridCol w:w="1714"/>
      </w:tblGrid>
      <w:tr w:rsidR="00D530DE" w:rsidRPr="00F67899" w:rsidTr="00D530DE">
        <w:tc>
          <w:tcPr>
            <w:tcW w:w="5000" w:type="pct"/>
            <w:gridSpan w:val="17"/>
            <w:shd w:val="clear" w:color="auto" w:fill="auto"/>
            <w:vAlign w:val="bottom"/>
          </w:tcPr>
          <w:tbl>
            <w:tblPr>
              <w:tblW w:w="9350" w:type="dxa"/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7190"/>
            </w:tblGrid>
            <w:tr w:rsidR="00AA5FE0" w:rsidRPr="00B337A2" w:rsidTr="00AA5FE0">
              <w:trPr>
                <w:trHeight w:val="349"/>
              </w:trPr>
              <w:tc>
                <w:tcPr>
                  <w:tcW w:w="9350" w:type="dxa"/>
                  <w:gridSpan w:val="2"/>
                  <w:shd w:val="clear" w:color="auto" w:fill="FFFFFF" w:themeFill="background1"/>
                  <w:vAlign w:val="center"/>
                </w:tcPr>
                <w:p w:rsidR="00AA5FE0" w:rsidRPr="00685A92" w:rsidRDefault="00AA5FE0" w:rsidP="00AA5FE0">
                  <w:pPr>
                    <w:pStyle w:val="Header"/>
                    <w:jc w:val="righ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AA5FE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Date Submitted: </w:t>
                  </w:r>
                  <w:sdt>
                    <w:sdtPr>
                      <w:rPr>
                        <w:rFonts w:ascii="Arial" w:hAnsi="Arial" w:cs="Arial"/>
                        <w:color w:val="auto"/>
                        <w:sz w:val="18"/>
                        <w:szCs w:val="18"/>
                      </w:rPr>
                      <w:id w:val="381284630"/>
                      <w:placeholder>
                        <w:docPart w:val="424347AB4CEB4530AAE962F93B459202"/>
                      </w:placeholder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r w:rsidRPr="00AA5FE0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tap/click here</w:t>
                      </w:r>
                    </w:sdtContent>
                  </w:sdt>
                </w:p>
                <w:p w:rsidR="00AA5FE0" w:rsidRPr="00685A92" w:rsidRDefault="00AA5FE0" w:rsidP="00D530DE">
                  <w:pPr>
                    <w:pStyle w:val="Header"/>
                    <w:jc w:val="righ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530DE" w:rsidRPr="00B337A2" w:rsidTr="00AA5FE0">
              <w:trPr>
                <w:trHeight w:val="990"/>
              </w:trPr>
              <w:tc>
                <w:tcPr>
                  <w:tcW w:w="2160" w:type="dxa"/>
                  <w:shd w:val="clear" w:color="auto" w:fill="auto"/>
                  <w:vAlign w:val="center"/>
                </w:tcPr>
                <w:p w:rsidR="00D530DE" w:rsidRPr="00B337A2" w:rsidRDefault="00D530DE" w:rsidP="00D530DE">
                  <w:pPr>
                    <w:tabs>
                      <w:tab w:val="center" w:pos="4680"/>
                      <w:tab w:val="right" w:pos="9360"/>
                    </w:tabs>
                    <w:spacing w:before="0" w:after="0"/>
                    <w:ind w:left="-108"/>
                    <w:rPr>
                      <w:rFonts w:ascii="Corbel" w:eastAsia="Calibri" w:hAnsi="Corbel" w:cs="Times New Roman"/>
                      <w:b/>
                      <w:noProof/>
                      <w:color w:val="731F1C"/>
                      <w:sz w:val="4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659264" behindDoc="1" locked="0" layoutInCell="1" allowOverlap="1" wp14:anchorId="4C3FCECE" wp14:editId="46ED9F16">
                        <wp:simplePos x="0" y="0"/>
                        <wp:positionH relativeFrom="margin">
                          <wp:posOffset>-78105</wp:posOffset>
                        </wp:positionH>
                        <wp:positionV relativeFrom="paragraph">
                          <wp:posOffset>-156845</wp:posOffset>
                        </wp:positionV>
                        <wp:extent cx="1352550" cy="981075"/>
                        <wp:effectExtent l="0" t="0" r="0" b="9525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istrict Logo 1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190" w:type="dxa"/>
                  <w:shd w:val="clear" w:color="auto" w:fill="auto"/>
                  <w:vAlign w:val="center"/>
                </w:tcPr>
                <w:p w:rsidR="00D530DE" w:rsidRPr="002A1244" w:rsidRDefault="00D530DE" w:rsidP="00D530DE">
                  <w:pPr>
                    <w:pStyle w:val="Header"/>
                    <w:jc w:val="center"/>
                    <w:rPr>
                      <w:rFonts w:asciiTheme="minorHAnsi" w:hAnsiTheme="minorHAnsi"/>
                      <w:b w:val="0"/>
                      <w:noProof w:val="0"/>
                      <w:sz w:val="28"/>
                      <w:szCs w:val="28"/>
                    </w:rPr>
                  </w:pPr>
                  <w:r>
                    <w:rPr>
                      <w:color w:val="214132"/>
                      <w:sz w:val="36"/>
                      <w:szCs w:val="36"/>
                    </w:rPr>
                    <w:t>Community-Based Education Activity Application</w:t>
                  </w:r>
                </w:p>
              </w:tc>
            </w:tr>
          </w:tbl>
          <w:p w:rsidR="00D530DE" w:rsidRPr="00F67899" w:rsidRDefault="00D530DE" w:rsidP="00F67899">
            <w:pPr>
              <w:pStyle w:val="Heading1"/>
              <w:outlineLvl w:val="0"/>
              <w:rPr>
                <w:rFonts w:ascii="Arial" w:hAnsi="Arial" w:cs="Arial"/>
              </w:rPr>
            </w:pPr>
          </w:p>
        </w:tc>
      </w:tr>
      <w:tr w:rsidR="002A1244" w:rsidRPr="00F67899" w:rsidTr="00772778">
        <w:tc>
          <w:tcPr>
            <w:tcW w:w="5000" w:type="pct"/>
            <w:gridSpan w:val="17"/>
            <w:shd w:val="clear" w:color="auto" w:fill="214132"/>
            <w:vAlign w:val="bottom"/>
          </w:tcPr>
          <w:p w:rsidR="002A1244" w:rsidRPr="00F67899" w:rsidRDefault="00F67899" w:rsidP="00F67899">
            <w:pPr>
              <w:pStyle w:val="Heading1"/>
              <w:outlineLvl w:val="0"/>
              <w:rPr>
                <w:rFonts w:ascii="Arial" w:hAnsi="Arial" w:cs="Arial"/>
              </w:rPr>
            </w:pPr>
            <w:r w:rsidRPr="00F67899">
              <w:rPr>
                <w:rFonts w:ascii="Arial" w:hAnsi="Arial" w:cs="Arial"/>
              </w:rPr>
              <w:t>Requestor Information</w:t>
            </w:r>
          </w:p>
        </w:tc>
      </w:tr>
      <w:tr w:rsidR="008660A8" w:rsidRPr="00F67899" w:rsidTr="00772778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:rsidR="008660A8" w:rsidRPr="00F67899" w:rsidRDefault="008660A8" w:rsidP="00A464D7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F46C2F" w:rsidRPr="00AB24D7" w:rsidTr="0084195D">
        <w:tc>
          <w:tcPr>
            <w:tcW w:w="577" w:type="pct"/>
            <w:vAlign w:val="bottom"/>
          </w:tcPr>
          <w:p w:rsidR="00F46C2F" w:rsidRPr="00AB24D7" w:rsidRDefault="00F46C2F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Activity:</w:t>
            </w:r>
          </w:p>
        </w:tc>
        <w:tc>
          <w:tcPr>
            <w:tcW w:w="4423" w:type="pct"/>
            <w:gridSpan w:val="16"/>
            <w:tcBorders>
              <w:bottom w:val="single" w:sz="4" w:space="0" w:color="auto"/>
            </w:tcBorders>
            <w:vAlign w:val="bottom"/>
          </w:tcPr>
          <w:p w:rsidR="00F46C2F" w:rsidRPr="00AB24D7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524035" w:rsidRPr="00AB24D7" w:rsidTr="0084195D">
        <w:tc>
          <w:tcPr>
            <w:tcW w:w="577" w:type="pct"/>
            <w:vAlign w:val="bottom"/>
          </w:tcPr>
          <w:p w:rsidR="00524035" w:rsidRPr="00AB24D7" w:rsidRDefault="00524035" w:rsidP="0084195D">
            <w:pPr>
              <w:pStyle w:val="NormalIndent"/>
              <w:spacing w:before="120"/>
              <w:ind w:hanging="73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Building:</w:t>
            </w:r>
          </w:p>
        </w:tc>
        <w:tc>
          <w:tcPr>
            <w:tcW w:w="72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4035" w:rsidRPr="00AB24D7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106" w:type="pct"/>
            <w:gridSpan w:val="5"/>
            <w:tcBorders>
              <w:top w:val="single" w:sz="4" w:space="0" w:color="auto"/>
            </w:tcBorders>
            <w:vAlign w:val="bottom"/>
          </w:tcPr>
          <w:p w:rsidR="00524035" w:rsidRPr="00AB24D7" w:rsidRDefault="00524035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Teacher(s)/Grade:</w:t>
            </w:r>
          </w:p>
        </w:tc>
        <w:tc>
          <w:tcPr>
            <w:tcW w:w="259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4035" w:rsidRPr="00AB24D7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E96028" w:rsidRPr="00AB24D7" w:rsidTr="00F46C2F">
        <w:tc>
          <w:tcPr>
            <w:tcW w:w="1154" w:type="pct"/>
            <w:gridSpan w:val="4"/>
            <w:vAlign w:val="bottom"/>
          </w:tcPr>
          <w:p w:rsidR="00E96028" w:rsidRPr="00AB24D7" w:rsidRDefault="00E96028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Substitute Needed:</w:t>
            </w:r>
          </w:p>
        </w:tc>
        <w:tc>
          <w:tcPr>
            <w:tcW w:w="336" w:type="pct"/>
            <w:gridSpan w:val="3"/>
            <w:tcBorders>
              <w:bottom w:val="single" w:sz="4" w:space="0" w:color="auto"/>
            </w:tcBorders>
            <w:vAlign w:val="bottom"/>
          </w:tcPr>
          <w:p w:rsidR="00E96028" w:rsidRPr="00AB24D7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3" w:name="Text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4" w:name="_GoBack"/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bookmarkEnd w:id="4"/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913" w:type="pct"/>
            <w:gridSpan w:val="3"/>
            <w:vAlign w:val="bottom"/>
          </w:tcPr>
          <w:p w:rsidR="00E96028" w:rsidRPr="00AB24D7" w:rsidRDefault="00E96028" w:rsidP="00E9602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If so, for what?</w:t>
            </w:r>
          </w:p>
        </w:tc>
        <w:tc>
          <w:tcPr>
            <w:tcW w:w="259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6028" w:rsidRPr="00AB24D7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2A1244" w:rsidRPr="00F67899" w:rsidTr="00E96028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:rsidR="002A1244" w:rsidRPr="00F67899" w:rsidRDefault="002A1244" w:rsidP="002A1244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2A1244" w:rsidRPr="00F67899" w:rsidTr="00772778">
        <w:tc>
          <w:tcPr>
            <w:tcW w:w="5000" w:type="pct"/>
            <w:gridSpan w:val="17"/>
            <w:shd w:val="clear" w:color="auto" w:fill="214132"/>
            <w:vAlign w:val="bottom"/>
          </w:tcPr>
          <w:p w:rsidR="002A1244" w:rsidRPr="00F67899" w:rsidRDefault="00F67899" w:rsidP="00F67899">
            <w:pPr>
              <w:pStyle w:val="Heading1"/>
              <w:outlineLvl w:val="0"/>
              <w:rPr>
                <w:rFonts w:ascii="Arial" w:hAnsi="Arial" w:cs="Arial"/>
              </w:rPr>
            </w:pPr>
            <w:r w:rsidRPr="00F67899">
              <w:rPr>
                <w:rFonts w:ascii="Arial" w:hAnsi="Arial" w:cs="Arial"/>
              </w:rPr>
              <w:t>Trip Information</w:t>
            </w:r>
          </w:p>
        </w:tc>
      </w:tr>
      <w:tr w:rsidR="008660A8" w:rsidRPr="00F67899" w:rsidTr="00772778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:rsidR="008660A8" w:rsidRPr="00F67899" w:rsidRDefault="008660A8" w:rsidP="00A464D7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772778" w:rsidRPr="00F67899" w:rsidTr="00524035">
        <w:tc>
          <w:tcPr>
            <w:tcW w:w="1444" w:type="pct"/>
            <w:gridSpan w:val="6"/>
            <w:vAlign w:val="bottom"/>
          </w:tcPr>
          <w:p w:rsidR="002A1244" w:rsidRPr="00F67899" w:rsidRDefault="00F67899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 w:rsidRPr="00F67899">
              <w:rPr>
                <w:rFonts w:ascii="Arial" w:hAnsi="Arial" w:cs="Arial"/>
                <w:sz w:val="22"/>
                <w:szCs w:val="22"/>
              </w:rPr>
              <w:t>Destination</w:t>
            </w:r>
            <w:r w:rsidR="0052403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556" w:type="pct"/>
            <w:gridSpan w:val="11"/>
            <w:tcBorders>
              <w:bottom w:val="single" w:sz="4" w:space="0" w:color="auto"/>
            </w:tcBorders>
            <w:vAlign w:val="bottom"/>
          </w:tcPr>
          <w:p w:rsidR="002A1244" w:rsidRPr="00F67899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772778" w:rsidRPr="00F67899" w:rsidTr="00524035">
        <w:tc>
          <w:tcPr>
            <w:tcW w:w="1444" w:type="pct"/>
            <w:gridSpan w:val="6"/>
            <w:vAlign w:val="bottom"/>
          </w:tcPr>
          <w:p w:rsidR="008733BC" w:rsidRPr="00F67899" w:rsidRDefault="008733BC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Purpose of Trip</w:t>
            </w:r>
            <w:r w:rsidR="0052403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556" w:type="pct"/>
            <w:gridSpan w:val="11"/>
            <w:tcBorders>
              <w:bottom w:val="single" w:sz="4" w:space="0" w:color="auto"/>
            </w:tcBorders>
            <w:vAlign w:val="bottom"/>
          </w:tcPr>
          <w:p w:rsidR="008733BC" w:rsidRPr="00F67899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772778" w:rsidRPr="00F67899" w:rsidTr="00524035">
        <w:tc>
          <w:tcPr>
            <w:tcW w:w="1444" w:type="pct"/>
            <w:gridSpan w:val="6"/>
            <w:vAlign w:val="bottom"/>
          </w:tcPr>
          <w:p w:rsidR="002A1244" w:rsidRPr="00F67899" w:rsidRDefault="00F67899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 w:rsidRPr="00F67899">
              <w:rPr>
                <w:rFonts w:ascii="Arial" w:hAnsi="Arial" w:cs="Arial"/>
                <w:sz w:val="22"/>
                <w:szCs w:val="22"/>
              </w:rPr>
              <w:t>Date(s)</w:t>
            </w:r>
            <w:r w:rsidR="0052403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556" w:type="pct"/>
            <w:gridSpan w:val="11"/>
            <w:tcBorders>
              <w:bottom w:val="single" w:sz="4" w:space="0" w:color="auto"/>
            </w:tcBorders>
            <w:vAlign w:val="bottom"/>
          </w:tcPr>
          <w:p w:rsidR="002A1244" w:rsidRPr="00F67899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</w:tr>
      <w:tr w:rsidR="004935CC" w:rsidRPr="00F67899" w:rsidTr="00524035">
        <w:tc>
          <w:tcPr>
            <w:tcW w:w="1444" w:type="pct"/>
            <w:gridSpan w:val="6"/>
            <w:vAlign w:val="bottom"/>
          </w:tcPr>
          <w:p w:rsidR="004935CC" w:rsidRPr="00F67899" w:rsidRDefault="004935CC" w:rsidP="004935CC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Departure </w:t>
            </w:r>
            <w:r w:rsidRPr="00F67899">
              <w:rPr>
                <w:rFonts w:ascii="Arial" w:hAnsi="Arial" w:cs="Arial"/>
                <w:sz w:val="22"/>
                <w:szCs w:val="22"/>
              </w:rPr>
              <w:t>Time</w:t>
            </w:r>
            <w:r w:rsidR="0052403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51" w:type="pct"/>
            <w:gridSpan w:val="6"/>
            <w:tcBorders>
              <w:bottom w:val="single" w:sz="4" w:space="0" w:color="auto"/>
            </w:tcBorders>
            <w:vAlign w:val="bottom"/>
          </w:tcPr>
          <w:p w:rsidR="004935CC" w:rsidRPr="00F67899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815" w:type="pct"/>
            <w:gridSpan w:val="2"/>
            <w:vAlign w:val="bottom"/>
          </w:tcPr>
          <w:p w:rsidR="004935CC" w:rsidRPr="00F67899" w:rsidRDefault="004935CC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Return Time</w:t>
            </w:r>
            <w:r w:rsidR="0052403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490" w:type="pct"/>
            <w:gridSpan w:val="3"/>
            <w:tcBorders>
              <w:bottom w:val="single" w:sz="4" w:space="0" w:color="auto"/>
            </w:tcBorders>
            <w:vAlign w:val="bottom"/>
          </w:tcPr>
          <w:p w:rsidR="004935CC" w:rsidRPr="00F67899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</w:tr>
      <w:tr w:rsidR="00E50A1F" w:rsidRPr="00F67899" w:rsidTr="00524035">
        <w:tc>
          <w:tcPr>
            <w:tcW w:w="1444" w:type="pct"/>
            <w:gridSpan w:val="6"/>
            <w:vAlign w:val="bottom"/>
          </w:tcPr>
          <w:p w:rsidR="00772778" w:rsidRDefault="00772778" w:rsidP="004935CC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# Students</w:t>
            </w:r>
            <w:r w:rsidR="0052403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37" w:type="pct"/>
            <w:gridSpan w:val="2"/>
            <w:tcBorders>
              <w:bottom w:val="single" w:sz="4" w:space="0" w:color="auto"/>
            </w:tcBorders>
            <w:vAlign w:val="bottom"/>
          </w:tcPr>
          <w:p w:rsidR="00772778" w:rsidRPr="00F67899" w:rsidRDefault="00D530DE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1" w:name="Text1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3219" w:type="pct"/>
            <w:gridSpan w:val="9"/>
            <w:vAlign w:val="bottom"/>
          </w:tcPr>
          <w:p w:rsidR="00772778" w:rsidRPr="00F67899" w:rsidRDefault="00772778" w:rsidP="001455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035" w:rsidRPr="00F67899" w:rsidTr="00524035">
        <w:tc>
          <w:tcPr>
            <w:tcW w:w="1444" w:type="pct"/>
            <w:gridSpan w:val="6"/>
            <w:vAlign w:val="bottom"/>
          </w:tcPr>
          <w:p w:rsidR="004935CC" w:rsidRPr="00F67899" w:rsidRDefault="004935CC" w:rsidP="00524035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Transportation </w:t>
            </w:r>
            <w:r w:rsidR="00524035">
              <w:rPr>
                <w:rFonts w:ascii="Arial" w:hAnsi="Arial" w:cs="Arial"/>
                <w:sz w:val="18"/>
                <w:szCs w:val="18"/>
              </w:rPr>
              <w:t>(</w:t>
            </w:r>
            <w:r w:rsidRPr="008733BC">
              <w:rPr>
                <w:rFonts w:ascii="Arial" w:hAnsi="Arial" w:cs="Arial"/>
                <w:sz w:val="18"/>
                <w:szCs w:val="18"/>
              </w:rPr>
              <w:t>bus</w:t>
            </w:r>
            <w:r w:rsidR="00524035">
              <w:rPr>
                <w:rFonts w:ascii="Arial" w:hAnsi="Arial" w:cs="Arial"/>
                <w:sz w:val="18"/>
                <w:szCs w:val="18"/>
              </w:rPr>
              <w:t>/auto</w:t>
            </w:r>
            <w:r w:rsidRPr="008733BC">
              <w:rPr>
                <w:rFonts w:ascii="Arial" w:hAnsi="Arial" w:cs="Arial"/>
                <w:sz w:val="18"/>
                <w:szCs w:val="18"/>
              </w:rPr>
              <w:t>)</w:t>
            </w:r>
            <w:r w:rsidR="00524035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197" w:type="pct"/>
            <w:gridSpan w:val="5"/>
            <w:tcBorders>
              <w:bottom w:val="single" w:sz="4" w:space="0" w:color="auto"/>
            </w:tcBorders>
            <w:vAlign w:val="bottom"/>
          </w:tcPr>
          <w:p w:rsidR="004935CC" w:rsidRPr="00F67899" w:rsidRDefault="00D530DE" w:rsidP="009205A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396" w:type="pct"/>
            <w:gridSpan w:val="4"/>
            <w:vAlign w:val="bottom"/>
          </w:tcPr>
          <w:p w:rsidR="004935CC" w:rsidRPr="00F67899" w:rsidRDefault="004935CC" w:rsidP="009205A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of Buses/Autos</w:t>
            </w:r>
            <w:r w:rsidR="0052403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963" w:type="pct"/>
            <w:gridSpan w:val="2"/>
            <w:tcBorders>
              <w:bottom w:val="single" w:sz="4" w:space="0" w:color="auto"/>
            </w:tcBorders>
            <w:vAlign w:val="bottom"/>
          </w:tcPr>
          <w:p w:rsidR="004935CC" w:rsidRPr="00F67899" w:rsidRDefault="00D530DE" w:rsidP="009205A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2A1244" w:rsidRPr="00F67899" w:rsidTr="00772778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:rsidR="002A1244" w:rsidRPr="00F67899" w:rsidRDefault="002A1244" w:rsidP="002A1244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2A1244" w:rsidRPr="00F67899" w:rsidTr="00772778">
        <w:tc>
          <w:tcPr>
            <w:tcW w:w="5000" w:type="pct"/>
            <w:gridSpan w:val="17"/>
            <w:shd w:val="clear" w:color="auto" w:fill="214132"/>
            <w:vAlign w:val="bottom"/>
          </w:tcPr>
          <w:p w:rsidR="002A1244" w:rsidRPr="00F67899" w:rsidRDefault="00F67899" w:rsidP="008A0D47">
            <w:pPr>
              <w:pStyle w:val="Heading1"/>
              <w:outlineLvl w:val="0"/>
              <w:rPr>
                <w:rFonts w:ascii="Arial" w:hAnsi="Arial" w:cs="Arial"/>
              </w:rPr>
            </w:pPr>
            <w:r w:rsidRPr="00F67899">
              <w:rPr>
                <w:rFonts w:ascii="Arial" w:hAnsi="Arial" w:cs="Arial"/>
              </w:rPr>
              <w:t xml:space="preserve">Chaperone Information </w:t>
            </w:r>
            <w:r w:rsidRPr="00F67899">
              <w:rPr>
                <w:rFonts w:ascii="Arial" w:hAnsi="Arial" w:cs="Arial"/>
                <w:sz w:val="20"/>
                <w:szCs w:val="20"/>
              </w:rPr>
              <w:t xml:space="preserve">(8:1 </w:t>
            </w:r>
            <w:r w:rsidR="008A0D47">
              <w:rPr>
                <w:rFonts w:ascii="Arial" w:hAnsi="Arial" w:cs="Arial"/>
                <w:sz w:val="20"/>
                <w:szCs w:val="20"/>
              </w:rPr>
              <w:t>with each gender appropriately represented</w:t>
            </w:r>
            <w:r w:rsidRPr="00F67899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D7553" w:rsidRPr="00F67899" w:rsidTr="00772778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:rsidR="001D7553" w:rsidRPr="00F67899" w:rsidRDefault="001D7553" w:rsidP="009205A8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935CC" w:rsidRPr="00F67899" w:rsidTr="00E96028">
        <w:trPr>
          <w:trHeight w:val="450"/>
        </w:trPr>
        <w:tc>
          <w:tcPr>
            <w:tcW w:w="1444" w:type="pct"/>
            <w:gridSpan w:val="6"/>
            <w:shd w:val="clear" w:color="auto" w:fill="auto"/>
            <w:vAlign w:val="bottom"/>
          </w:tcPr>
          <w:p w:rsidR="004935CC" w:rsidRPr="008A0D47" w:rsidRDefault="004935CC" w:rsidP="0014558F">
            <w:pPr>
              <w:spacing w:before="12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Number of Chaperones: </w:t>
            </w:r>
          </w:p>
        </w:tc>
        <w:tc>
          <w:tcPr>
            <w:tcW w:w="337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935CC" w:rsidRPr="008A0D47" w:rsidRDefault="00D530DE" w:rsidP="0014558F">
            <w:pPr>
              <w:spacing w:before="12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4" w:name="Text14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729" w:type="pct"/>
            <w:gridSpan w:val="6"/>
            <w:shd w:val="clear" w:color="auto" w:fill="auto"/>
            <w:vAlign w:val="bottom"/>
          </w:tcPr>
          <w:p w:rsidR="004935CC" w:rsidRPr="008A0D47" w:rsidRDefault="004935CC" w:rsidP="0014558F">
            <w:pPr>
              <w:spacing w:before="12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Ratio Student to Chaperone</w:t>
            </w:r>
          </w:p>
        </w:tc>
        <w:tc>
          <w:tcPr>
            <w:tcW w:w="1490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935CC" w:rsidRPr="008A0D47" w:rsidRDefault="00D530DE" w:rsidP="0014558F">
            <w:pPr>
              <w:spacing w:before="12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772778" w:rsidRPr="00F67899" w:rsidTr="00524035">
        <w:tc>
          <w:tcPr>
            <w:tcW w:w="1154" w:type="pct"/>
            <w:gridSpan w:val="4"/>
            <w:vMerge w:val="restart"/>
            <w:vAlign w:val="center"/>
          </w:tcPr>
          <w:p w:rsidR="004935CC" w:rsidRDefault="004935CC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Chaperone </w:t>
            </w:r>
            <w:r w:rsidR="000F1409">
              <w:rPr>
                <w:rFonts w:ascii="Arial" w:hAnsi="Arial" w:cs="Arial"/>
                <w:sz w:val="22"/>
                <w:szCs w:val="22"/>
              </w:rPr>
              <w:t>Name</w:t>
            </w:r>
          </w:p>
          <w:p w:rsidR="001D7553" w:rsidRPr="00F67899" w:rsidRDefault="004935CC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290188">
              <w:rPr>
                <w:rFonts w:ascii="Arial" w:hAnsi="Arial" w:cs="Arial"/>
                <w:sz w:val="22"/>
                <w:szCs w:val="22"/>
              </w:rPr>
              <w:t>Affiliation</w:t>
            </w:r>
          </w:p>
        </w:tc>
        <w:tc>
          <w:tcPr>
            <w:tcW w:w="3846" w:type="pct"/>
            <w:gridSpan w:val="13"/>
            <w:tcBorders>
              <w:bottom w:val="single" w:sz="4" w:space="0" w:color="auto"/>
            </w:tcBorders>
            <w:vAlign w:val="bottom"/>
          </w:tcPr>
          <w:p w:rsidR="001D7553" w:rsidRPr="00D530DE" w:rsidRDefault="00D530DE" w:rsidP="00D530DE">
            <w:pPr>
              <w:spacing w:before="120"/>
              <w:ind w:hanging="15"/>
              <w:rPr>
                <w:rFonts w:ascii="Arial" w:hAnsi="Arial" w:cs="Arial"/>
                <w:sz w:val="22"/>
                <w:szCs w:val="22"/>
              </w:rPr>
            </w:pPr>
            <w:r w:rsidRPr="00D530D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D530D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530DE">
              <w:rPr>
                <w:rFonts w:ascii="Arial" w:hAnsi="Arial" w:cs="Arial"/>
                <w:sz w:val="22"/>
                <w:szCs w:val="22"/>
              </w:rPr>
            </w:r>
            <w:r w:rsidRPr="00D530D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290188" w:rsidRPr="00F67899" w:rsidTr="00524035">
        <w:tc>
          <w:tcPr>
            <w:tcW w:w="1154" w:type="pct"/>
            <w:gridSpan w:val="4"/>
            <w:vMerge/>
            <w:vAlign w:val="center"/>
          </w:tcPr>
          <w:p w:rsidR="00290188" w:rsidRDefault="00290188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46" w:type="pct"/>
            <w:gridSpan w:val="13"/>
            <w:tcBorders>
              <w:bottom w:val="single" w:sz="4" w:space="0" w:color="auto"/>
            </w:tcBorders>
            <w:vAlign w:val="bottom"/>
          </w:tcPr>
          <w:p w:rsidR="00290188" w:rsidRPr="00D530DE" w:rsidRDefault="00D530DE" w:rsidP="00D530D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D530D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Pr="00D530D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530DE">
              <w:rPr>
                <w:rFonts w:ascii="Arial" w:hAnsi="Arial" w:cs="Arial"/>
                <w:sz w:val="22"/>
                <w:szCs w:val="22"/>
              </w:rPr>
            </w:r>
            <w:r w:rsidRPr="00D530D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530DE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</w:tc>
      </w:tr>
      <w:tr w:rsidR="00290188" w:rsidRPr="00F67899" w:rsidTr="00524035">
        <w:tc>
          <w:tcPr>
            <w:tcW w:w="1154" w:type="pct"/>
            <w:gridSpan w:val="4"/>
            <w:vMerge/>
            <w:vAlign w:val="center"/>
          </w:tcPr>
          <w:p w:rsidR="00290188" w:rsidRDefault="00290188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46" w:type="pct"/>
            <w:gridSpan w:val="13"/>
            <w:tcBorders>
              <w:bottom w:val="single" w:sz="4" w:space="0" w:color="auto"/>
            </w:tcBorders>
            <w:vAlign w:val="bottom"/>
          </w:tcPr>
          <w:p w:rsidR="00290188" w:rsidRPr="00D530DE" w:rsidRDefault="00D530DE" w:rsidP="00D530D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</w:tc>
      </w:tr>
      <w:tr w:rsidR="00772778" w:rsidRPr="00F67899" w:rsidTr="00524035">
        <w:tc>
          <w:tcPr>
            <w:tcW w:w="1154" w:type="pct"/>
            <w:gridSpan w:val="4"/>
            <w:vMerge/>
            <w:vAlign w:val="bottom"/>
          </w:tcPr>
          <w:p w:rsidR="001D7553" w:rsidRPr="00F67899" w:rsidRDefault="001D7553" w:rsidP="0014558F">
            <w:pPr>
              <w:pStyle w:val="NormalIndent"/>
              <w:spacing w:before="120"/>
              <w:ind w:hanging="645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46" w:type="pct"/>
            <w:gridSpan w:val="13"/>
            <w:tcBorders>
              <w:bottom w:val="single" w:sz="4" w:space="0" w:color="auto"/>
            </w:tcBorders>
            <w:vAlign w:val="bottom"/>
          </w:tcPr>
          <w:p w:rsidR="001D7553" w:rsidRPr="00D530DE" w:rsidRDefault="00D530DE" w:rsidP="00D530D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1D7553" w:rsidRPr="00F67899" w:rsidTr="00772778">
        <w:tc>
          <w:tcPr>
            <w:tcW w:w="5000" w:type="pct"/>
            <w:gridSpan w:val="17"/>
            <w:shd w:val="clear" w:color="auto" w:fill="auto"/>
          </w:tcPr>
          <w:p w:rsidR="001D7553" w:rsidRPr="00F67899" w:rsidRDefault="001D7553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1D7553" w:rsidRPr="00F67899" w:rsidTr="00772778">
        <w:tc>
          <w:tcPr>
            <w:tcW w:w="5000" w:type="pct"/>
            <w:gridSpan w:val="17"/>
            <w:shd w:val="clear" w:color="auto" w:fill="214132"/>
            <w:vAlign w:val="bottom"/>
          </w:tcPr>
          <w:p w:rsidR="001D7553" w:rsidRPr="00F67899" w:rsidRDefault="001D7553" w:rsidP="001D7553">
            <w:pPr>
              <w:pStyle w:val="Heading1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Funding Source </w:t>
            </w:r>
            <w:r w:rsidRPr="00F6789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Select appropriate funding</w:t>
            </w:r>
            <w:r w:rsidRPr="00F67899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D7553" w:rsidRPr="00F67899" w:rsidTr="00772778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:rsidR="001D7553" w:rsidRPr="00F67899" w:rsidRDefault="001D7553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524035" w:rsidRPr="008733BC" w:rsidTr="00524035">
        <w:trPr>
          <w:trHeight w:val="468"/>
        </w:trPr>
        <w:tc>
          <w:tcPr>
            <w:tcW w:w="1058" w:type="pct"/>
            <w:gridSpan w:val="3"/>
            <w:shd w:val="clear" w:color="auto" w:fill="auto"/>
            <w:vAlign w:val="bottom"/>
          </w:tcPr>
          <w:p w:rsidR="00524035" w:rsidRPr="008733BC" w:rsidRDefault="00524035" w:rsidP="0014558F">
            <w:pPr>
              <w:pStyle w:val="Heading1"/>
              <w:spacing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Cost per Student:</w:t>
            </w:r>
          </w:p>
        </w:tc>
        <w:tc>
          <w:tcPr>
            <w:tcW w:w="1057" w:type="pct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24035" w:rsidRPr="008733BC" w:rsidRDefault="00524035" w:rsidP="0014558F">
            <w:pPr>
              <w:pStyle w:val="Heading1"/>
              <w:spacing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$</w:t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="00D530DE">
              <w:rPr>
                <w:rFonts w:ascii="Arial" w:hAnsi="Arial" w:cs="Arial"/>
                <w:b w:val="0"/>
                <w:sz w:val="22"/>
                <w:szCs w:val="22"/>
              </w:rPr>
              <w:instrText xml:space="preserve"> FORMTEXT </w:instrText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720" w:type="pct"/>
            <w:gridSpan w:val="4"/>
            <w:shd w:val="clear" w:color="auto" w:fill="auto"/>
            <w:vAlign w:val="bottom"/>
          </w:tcPr>
          <w:p w:rsidR="00524035" w:rsidRPr="008733BC" w:rsidRDefault="00524035" w:rsidP="0014558F">
            <w:pPr>
              <w:pStyle w:val="Heading1"/>
              <w:spacing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Total Cost:</w:t>
            </w:r>
          </w:p>
        </w:tc>
        <w:tc>
          <w:tcPr>
            <w:tcW w:w="1250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24035" w:rsidRPr="008733BC" w:rsidRDefault="00524035" w:rsidP="0014558F">
            <w:pPr>
              <w:pStyle w:val="Heading1"/>
              <w:spacing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$</w:t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="00D530DE">
              <w:rPr>
                <w:rFonts w:ascii="Arial" w:hAnsi="Arial" w:cs="Arial"/>
                <w:b w:val="0"/>
                <w:sz w:val="22"/>
                <w:szCs w:val="22"/>
              </w:rPr>
              <w:instrText xml:space="preserve"> FORMTEXT </w:instrText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noProof/>
                <w:sz w:val="22"/>
                <w:szCs w:val="22"/>
              </w:rPr>
              <w:t> </w:t>
            </w:r>
            <w:r w:rsidR="00D530DE"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915" w:type="pct"/>
            <w:shd w:val="clear" w:color="auto" w:fill="auto"/>
            <w:vAlign w:val="bottom"/>
          </w:tcPr>
          <w:p w:rsidR="00524035" w:rsidRPr="008733BC" w:rsidRDefault="00524035" w:rsidP="0014558F">
            <w:pPr>
              <w:pStyle w:val="Heading1"/>
              <w:spacing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772778" w:rsidRPr="00F67899" w:rsidTr="004935CC">
        <w:trPr>
          <w:trHeight w:val="215"/>
        </w:trPr>
        <w:tc>
          <w:tcPr>
            <w:tcW w:w="759" w:type="pct"/>
            <w:gridSpan w:val="2"/>
            <w:vAlign w:val="bottom"/>
          </w:tcPr>
          <w:p w:rsidR="001D7553" w:rsidRPr="00AB24D7" w:rsidRDefault="00D530DE" w:rsidP="0014558F">
            <w:pPr>
              <w:spacing w:before="0"/>
              <w:ind w:left="702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AA5FE0">
              <w:rPr>
                <w:rFonts w:ascii="Arial" w:eastAsia="Calibri" w:hAnsi="Arial" w:cs="Arial"/>
                <w:sz w:val="22"/>
                <w:szCs w:val="22"/>
              </w:rPr>
            </w:r>
            <w:r w:rsidR="00AA5FE0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4241" w:type="pct"/>
            <w:gridSpan w:val="15"/>
            <w:vAlign w:val="bottom"/>
          </w:tcPr>
          <w:p w:rsidR="001D7553" w:rsidRPr="00AB24D7" w:rsidRDefault="00290188" w:rsidP="0014558F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Building fund</w:t>
            </w:r>
          </w:p>
        </w:tc>
      </w:tr>
      <w:tr w:rsidR="00772778" w:rsidRPr="00F67899" w:rsidTr="004935CC">
        <w:tc>
          <w:tcPr>
            <w:tcW w:w="759" w:type="pct"/>
            <w:gridSpan w:val="2"/>
            <w:vAlign w:val="bottom"/>
          </w:tcPr>
          <w:p w:rsidR="001D7553" w:rsidRPr="00AB24D7" w:rsidRDefault="00226583" w:rsidP="0014558F">
            <w:pPr>
              <w:spacing w:before="0"/>
              <w:ind w:left="702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AA5FE0">
              <w:rPr>
                <w:rFonts w:ascii="Arial" w:eastAsia="Calibri" w:hAnsi="Arial" w:cs="Arial"/>
                <w:sz w:val="22"/>
                <w:szCs w:val="22"/>
              </w:rPr>
            </w:r>
            <w:r w:rsidR="00AA5FE0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4241" w:type="pct"/>
            <w:gridSpan w:val="15"/>
            <w:vAlign w:val="bottom"/>
          </w:tcPr>
          <w:p w:rsidR="001D7553" w:rsidRPr="00AB24D7" w:rsidRDefault="00290188" w:rsidP="0014558F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Activity/Fundraising fund</w:t>
            </w:r>
          </w:p>
        </w:tc>
      </w:tr>
      <w:tr w:rsidR="00772778" w:rsidRPr="00F67899" w:rsidTr="004935CC">
        <w:tc>
          <w:tcPr>
            <w:tcW w:w="759" w:type="pct"/>
            <w:gridSpan w:val="2"/>
            <w:vAlign w:val="bottom"/>
          </w:tcPr>
          <w:p w:rsidR="001D7553" w:rsidRPr="00AB24D7" w:rsidRDefault="00226583" w:rsidP="0014558F">
            <w:pPr>
              <w:spacing w:before="0"/>
              <w:ind w:left="702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3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AA5FE0">
              <w:rPr>
                <w:rFonts w:ascii="Arial" w:eastAsia="Calibri" w:hAnsi="Arial" w:cs="Arial"/>
                <w:sz w:val="22"/>
                <w:szCs w:val="22"/>
              </w:rPr>
            </w:r>
            <w:r w:rsidR="00AA5FE0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4241" w:type="pct"/>
            <w:gridSpan w:val="15"/>
            <w:vAlign w:val="bottom"/>
          </w:tcPr>
          <w:p w:rsidR="001D7553" w:rsidRPr="00AB24D7" w:rsidRDefault="001D7553" w:rsidP="0014558F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r w:rsidRPr="00AB24D7">
              <w:rPr>
                <w:rFonts w:ascii="Arial" w:hAnsi="Arial" w:cs="Arial"/>
                <w:sz w:val="22"/>
                <w:szCs w:val="22"/>
              </w:rPr>
              <w:t>Booster</w:t>
            </w:r>
            <w:r w:rsidR="00290188">
              <w:rPr>
                <w:rFonts w:ascii="Arial" w:hAnsi="Arial" w:cs="Arial"/>
                <w:sz w:val="22"/>
                <w:szCs w:val="22"/>
              </w:rPr>
              <w:t>/Donation fund</w:t>
            </w:r>
          </w:p>
        </w:tc>
      </w:tr>
      <w:tr w:rsidR="00290188" w:rsidRPr="00F67899" w:rsidTr="00226583">
        <w:trPr>
          <w:trHeight w:val="80"/>
        </w:trPr>
        <w:tc>
          <w:tcPr>
            <w:tcW w:w="5000" w:type="pct"/>
            <w:gridSpan w:val="17"/>
            <w:shd w:val="clear" w:color="auto" w:fill="auto"/>
          </w:tcPr>
          <w:p w:rsidR="00290188" w:rsidRPr="00F67899" w:rsidRDefault="00290188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7E7216" w:rsidRPr="007E7216" w:rsidTr="007E7216">
        <w:trPr>
          <w:trHeight w:val="405"/>
        </w:trPr>
        <w:tc>
          <w:tcPr>
            <w:tcW w:w="5000" w:type="pct"/>
            <w:gridSpan w:val="17"/>
            <w:shd w:val="clear" w:color="auto" w:fill="214132"/>
            <w:vAlign w:val="center"/>
          </w:tcPr>
          <w:p w:rsidR="007E7216" w:rsidRPr="007E7216" w:rsidRDefault="007E7216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E7216">
              <w:rPr>
                <w:rFonts w:ascii="Arial" w:hAnsi="Arial" w:cs="Arial"/>
                <w:sz w:val="24"/>
                <w:szCs w:val="24"/>
              </w:rPr>
              <w:t>Reminders</w:t>
            </w:r>
          </w:p>
        </w:tc>
      </w:tr>
      <w:tr w:rsidR="007E7216" w:rsidRPr="00F67899" w:rsidTr="00772778">
        <w:trPr>
          <w:trHeight w:val="54"/>
        </w:trPr>
        <w:tc>
          <w:tcPr>
            <w:tcW w:w="5000" w:type="pct"/>
            <w:gridSpan w:val="17"/>
            <w:shd w:val="clear" w:color="auto" w:fill="auto"/>
          </w:tcPr>
          <w:p w:rsidR="007E7216" w:rsidRPr="00F67899" w:rsidRDefault="007E7216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0F1409" w:rsidRPr="00290188" w:rsidTr="00161365">
        <w:trPr>
          <w:trHeight w:val="1744"/>
        </w:trPr>
        <w:tc>
          <w:tcPr>
            <w:tcW w:w="5000" w:type="pct"/>
            <w:gridSpan w:val="17"/>
            <w:shd w:val="clear" w:color="auto" w:fill="auto"/>
          </w:tcPr>
          <w:p w:rsidR="00524035" w:rsidRDefault="00524035" w:rsidP="00524035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Application must be submitted to the building principal a minimum of 15 school days prior to the proposed activity.</w:t>
            </w:r>
          </w:p>
          <w:p w:rsidR="00524035" w:rsidRDefault="00524035" w:rsidP="00524035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14558F">
              <w:rPr>
                <w:rFonts w:ascii="Arial" w:eastAsia="Calibri" w:hAnsi="Arial" w:cs="Arial"/>
                <w:sz w:val="20"/>
                <w:szCs w:val="20"/>
              </w:rPr>
              <w:t xml:space="preserve">All chaperones must be approved </w:t>
            </w:r>
            <w:r>
              <w:rPr>
                <w:rFonts w:ascii="Arial" w:eastAsia="Calibri" w:hAnsi="Arial" w:cs="Arial"/>
                <w:sz w:val="20"/>
                <w:szCs w:val="20"/>
              </w:rPr>
              <w:t>via District background check 10</w:t>
            </w:r>
            <w:r w:rsidRPr="0014558F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school </w:t>
            </w:r>
            <w:r w:rsidRPr="0014558F">
              <w:rPr>
                <w:rFonts w:ascii="Arial" w:eastAsia="Calibri" w:hAnsi="Arial" w:cs="Arial"/>
                <w:sz w:val="20"/>
                <w:szCs w:val="20"/>
              </w:rPr>
              <w:t xml:space="preserve">days prior to the </w:t>
            </w:r>
            <w:r>
              <w:rPr>
                <w:rFonts w:ascii="Arial" w:eastAsia="Calibri" w:hAnsi="Arial" w:cs="Arial"/>
                <w:sz w:val="20"/>
                <w:szCs w:val="20"/>
              </w:rPr>
              <w:t>proposed activity</w:t>
            </w:r>
            <w:r w:rsidRPr="0014558F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0F1409" w:rsidRPr="00524035" w:rsidRDefault="00161365" w:rsidP="00524035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If trip is overnight or out-of-state, t</w:t>
            </w:r>
            <w:r w:rsidRPr="0014558F">
              <w:rPr>
                <w:rFonts w:ascii="Arial" w:eastAsia="Calibri" w:hAnsi="Arial" w:cs="Arial"/>
                <w:sz w:val="20"/>
                <w:szCs w:val="20"/>
              </w:rPr>
              <w:t xml:space="preserve">he </w:t>
            </w:r>
            <w:r w:rsidRPr="0014558F">
              <w:rPr>
                <w:rFonts w:ascii="Arial" w:eastAsia="Calibri" w:hAnsi="Arial" w:cs="Arial"/>
                <w:i/>
                <w:sz w:val="20"/>
                <w:szCs w:val="20"/>
              </w:rPr>
              <w:t>Overnight/Extended Trips for Activities and Athletics</w:t>
            </w:r>
            <w:r w:rsidRPr="0014558F">
              <w:rPr>
                <w:rFonts w:ascii="Arial" w:eastAsia="Calibri" w:hAnsi="Arial" w:cs="Arial"/>
                <w:sz w:val="20"/>
                <w:szCs w:val="20"/>
              </w:rPr>
              <w:t xml:space="preserve"> form must be submitted to the Athletic</w:t>
            </w:r>
            <w:r>
              <w:rPr>
                <w:rFonts w:ascii="Arial" w:eastAsia="Calibri" w:hAnsi="Arial" w:cs="Arial"/>
                <w:sz w:val="20"/>
                <w:szCs w:val="20"/>
              </w:rPr>
              <w:t>/Activities</w:t>
            </w:r>
            <w:r w:rsidRPr="0014558F">
              <w:rPr>
                <w:rFonts w:ascii="Arial" w:eastAsia="Calibri" w:hAnsi="Arial" w:cs="Arial"/>
                <w:sz w:val="20"/>
                <w:szCs w:val="20"/>
              </w:rPr>
              <w:t xml:space="preserve"> Director a </w:t>
            </w:r>
            <w:r w:rsidRPr="0014558F">
              <w:rPr>
                <w:rFonts w:ascii="Arial" w:eastAsia="Calibri" w:hAnsi="Arial" w:cs="Arial"/>
                <w:sz w:val="20"/>
                <w:szCs w:val="20"/>
                <w:u w:val="single"/>
              </w:rPr>
              <w:t>minimum of 40 days prior to the trip</w:t>
            </w:r>
            <w:r w:rsidRPr="0014558F">
              <w:rPr>
                <w:rFonts w:ascii="Arial" w:eastAsia="Calibri" w:hAnsi="Arial" w:cs="Arial"/>
                <w:sz w:val="20"/>
                <w:szCs w:val="20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524035">
              <w:rPr>
                <w:rFonts w:ascii="Arial" w:eastAsia="Calibri" w:hAnsi="Arial" w:cs="Arial"/>
                <w:sz w:val="20"/>
                <w:szCs w:val="20"/>
              </w:rPr>
              <w:t>The School B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oard must approve all overnight and/or </w:t>
            </w:r>
            <w:r w:rsidR="00524035">
              <w:rPr>
                <w:rFonts w:ascii="Arial" w:eastAsia="Calibri" w:hAnsi="Arial" w:cs="Arial"/>
                <w:sz w:val="20"/>
                <w:szCs w:val="20"/>
              </w:rPr>
              <w:t>out-of-state trips.</w:t>
            </w:r>
          </w:p>
        </w:tc>
      </w:tr>
    </w:tbl>
    <w:p w:rsidR="000172E5" w:rsidRDefault="000172E5" w:rsidP="00290188">
      <w:pPr>
        <w:pStyle w:val="NoSpacing"/>
      </w:pPr>
    </w:p>
    <w:p w:rsidR="00226583" w:rsidRPr="00226583" w:rsidRDefault="00226583" w:rsidP="00226583">
      <w:pPr>
        <w:pStyle w:val="Footer"/>
        <w:spacing w:before="0"/>
        <w:rPr>
          <w:b/>
          <w:sz w:val="22"/>
          <w:szCs w:val="22"/>
        </w:rPr>
      </w:pPr>
      <w:r w:rsidRPr="008660A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D62B0B" wp14:editId="193E0836">
                <wp:simplePos x="0" y="0"/>
                <wp:positionH relativeFrom="margin">
                  <wp:posOffset>-635</wp:posOffset>
                </wp:positionH>
                <wp:positionV relativeFrom="paragraph">
                  <wp:posOffset>223520</wp:posOffset>
                </wp:positionV>
                <wp:extent cx="5953125" cy="140462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583" w:rsidRDefault="00226583" w:rsidP="00226583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422"/>
                              <w:gridCol w:w="1651"/>
                            </w:tblGrid>
                            <w:tr w:rsidR="00226583" w:rsidRPr="00311D4F" w:rsidTr="00A464D7">
                              <w:tc>
                                <w:tcPr>
                                  <w:tcW w:w="7740" w:type="dxa"/>
                                  <w:vAlign w:val="center"/>
                                </w:tcPr>
                                <w:p w:rsidR="00226583" w:rsidRPr="00311D4F" w:rsidRDefault="00226583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________________________________________________________________________________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226583" w:rsidRPr="00311D4F" w:rsidRDefault="00226583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</w:t>
                                  </w:r>
                                </w:p>
                              </w:tc>
                            </w:tr>
                          </w:tbl>
                          <w:p w:rsidR="00226583" w:rsidRPr="008660A8" w:rsidRDefault="00226583" w:rsidP="00226583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Name/Title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D62B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17.6pt;width:468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">
                <v:textbox style="mso-fit-shape-to-text:t">
                  <w:txbxContent>
                    <w:p w:rsidR="00226583" w:rsidRDefault="00226583" w:rsidP="00226583">
                      <w:pPr>
                        <w:pStyle w:val="NoSpacing"/>
                        <w:rPr>
                          <w:b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422"/>
                        <w:gridCol w:w="1651"/>
                      </w:tblGrid>
                      <w:tr w:rsidR="00226583" w:rsidRPr="00311D4F" w:rsidTr="00A464D7">
                        <w:tc>
                          <w:tcPr>
                            <w:tcW w:w="7740" w:type="dxa"/>
                            <w:vAlign w:val="center"/>
                          </w:tcPr>
                          <w:p w:rsidR="00226583" w:rsidRPr="00311D4F" w:rsidRDefault="00226583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________________________________________________________________________________</w:t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226583" w:rsidRPr="00311D4F" w:rsidRDefault="00226583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</w:t>
                            </w:r>
                          </w:p>
                        </w:tc>
                      </w:tr>
                    </w:tbl>
                    <w:p w:rsidR="00226583" w:rsidRPr="008660A8" w:rsidRDefault="00226583" w:rsidP="00226583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Name/Title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 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60A8">
        <w:rPr>
          <w:b/>
          <w:sz w:val="22"/>
          <w:szCs w:val="22"/>
        </w:rPr>
        <w:t>Authorization</w:t>
      </w:r>
    </w:p>
    <w:sectPr w:rsidR="00226583" w:rsidRPr="00226583" w:rsidSect="00226583">
      <w:headerReference w:type="default" r:id="rId12"/>
      <w:pgSz w:w="12240" w:h="15840" w:code="1"/>
      <w:pgMar w:top="245" w:right="1440" w:bottom="245" w:left="1440" w:header="576" w:footer="100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899" w:rsidRDefault="00F67899" w:rsidP="000172E5">
      <w:pPr>
        <w:spacing w:after="0" w:line="240" w:lineRule="auto"/>
      </w:pPr>
      <w:r>
        <w:separator/>
      </w:r>
    </w:p>
  </w:endnote>
  <w:endnote w:type="continuationSeparator" w:id="0">
    <w:p w:rsidR="00F67899" w:rsidRDefault="00F6789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CC57BE-237F-4543-8F80-1EA72283F79D}"/>
    <w:embedBold r:id="rId2" w:fontKey="{1372CE17-448F-4C80-BFDB-0E0B2B8D6AE7}"/>
    <w:embedItalic r:id="rId3" w:fontKey="{F8C99AA1-FDE0-4B89-9E60-C5D525DD6C7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ADC48C1-8771-4DB8-828B-A6DB561FA435}"/>
    <w:embedBold r:id="rId5" w:fontKey="{4A73A094-DD5D-4B8B-AD0F-5BE8696F6515}"/>
    <w:embedItalic r:id="rId6" w:fontKey="{F706C3E0-467A-4E62-A19F-8C144421780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C4B7383-BAD1-4BAC-A78E-F036A8876B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B44A0DC-B4D8-497B-9BDC-DEBBB16AEA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899" w:rsidRDefault="00F67899" w:rsidP="000172E5">
      <w:pPr>
        <w:spacing w:after="0" w:line="240" w:lineRule="auto"/>
      </w:pPr>
      <w:r>
        <w:separator/>
      </w:r>
    </w:p>
  </w:footnote>
  <w:footnote w:type="continuationSeparator" w:id="0">
    <w:p w:rsidR="00F67899" w:rsidRDefault="00F6789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2E5" w:rsidRPr="00311D4F" w:rsidRDefault="001D7553" w:rsidP="00311D4F">
    <w:pPr>
      <w:pStyle w:val="NoSpacing"/>
    </w:pPr>
    <w:r w:rsidRPr="001D7553"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A48BA37" wp14:editId="231C8688">
              <wp:simplePos x="0" y="0"/>
              <wp:positionH relativeFrom="page">
                <wp:posOffset>5391150</wp:posOffset>
              </wp:positionH>
              <wp:positionV relativeFrom="paragraph">
                <wp:posOffset>-972820</wp:posOffset>
              </wp:positionV>
              <wp:extent cx="2133600" cy="40513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405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7553" w:rsidRPr="001D7553" w:rsidRDefault="001D7553" w:rsidP="001D7553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D755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Date Submitted:  </w:t>
                          </w:r>
                          <w:r w:rsidRPr="00290188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 xml:space="preserve">      /       /</w:t>
                          </w:r>
                          <w:r w:rsidR="00290188" w:rsidRPr="00290188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 xml:space="preserve">     </w:t>
                          </w:r>
                          <w:r w:rsidR="00290188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8BA3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4.5pt;margin-top:-76.6pt;width:168pt;height:31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" stroked="f">
              <v:textbox>
                <w:txbxContent>
                  <w:p w:rsidR="001D7553" w:rsidRPr="001D7553" w:rsidRDefault="001D7553" w:rsidP="001D7553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D7553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Date Submitted:  </w:t>
                    </w:r>
                    <w:r w:rsidRPr="00290188">
                      <w:rPr>
                        <w:rFonts w:ascii="Arial" w:hAnsi="Arial" w:cs="Arial"/>
                        <w:sz w:val="20"/>
                        <w:szCs w:val="20"/>
                        <w:u w:val="single"/>
                      </w:rPr>
                      <w:t xml:space="preserve">      /       /</w:t>
                    </w:r>
                    <w:r w:rsidR="00290188" w:rsidRPr="00290188">
                      <w:rPr>
                        <w:rFonts w:ascii="Arial" w:hAnsi="Arial" w:cs="Arial"/>
                        <w:sz w:val="20"/>
                        <w:szCs w:val="20"/>
                        <w:u w:val="single"/>
                      </w:rPr>
                      <w:t xml:space="preserve">     </w:t>
                    </w:r>
                    <w:r w:rsidR="00290188">
                      <w:rPr>
                        <w:rFonts w:ascii="Arial" w:hAnsi="Arial" w:cs="Arial"/>
                        <w:sz w:val="20"/>
                        <w:szCs w:val="20"/>
                        <w:u w:val="single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17E70"/>
    <w:multiLevelType w:val="hybridMultilevel"/>
    <w:tmpl w:val="8110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99"/>
    <w:rsid w:val="000172E5"/>
    <w:rsid w:val="00052382"/>
    <w:rsid w:val="0006568A"/>
    <w:rsid w:val="00076F0F"/>
    <w:rsid w:val="00084253"/>
    <w:rsid w:val="000D1F49"/>
    <w:rsid w:val="000E724F"/>
    <w:rsid w:val="000F1409"/>
    <w:rsid w:val="0014558F"/>
    <w:rsid w:val="00161365"/>
    <w:rsid w:val="001727CA"/>
    <w:rsid w:val="001D7553"/>
    <w:rsid w:val="00226583"/>
    <w:rsid w:val="00290188"/>
    <w:rsid w:val="002A1244"/>
    <w:rsid w:val="002C56E6"/>
    <w:rsid w:val="002D6A6F"/>
    <w:rsid w:val="00311D4F"/>
    <w:rsid w:val="00344849"/>
    <w:rsid w:val="00361E11"/>
    <w:rsid w:val="003F0847"/>
    <w:rsid w:val="0040090B"/>
    <w:rsid w:val="0046302A"/>
    <w:rsid w:val="00487D2D"/>
    <w:rsid w:val="004935CC"/>
    <w:rsid w:val="004A19BF"/>
    <w:rsid w:val="004D5D62"/>
    <w:rsid w:val="005112D0"/>
    <w:rsid w:val="00524035"/>
    <w:rsid w:val="00577E06"/>
    <w:rsid w:val="00583334"/>
    <w:rsid w:val="005A3BF7"/>
    <w:rsid w:val="005F2035"/>
    <w:rsid w:val="005F7990"/>
    <w:rsid w:val="006145D8"/>
    <w:rsid w:val="0063739C"/>
    <w:rsid w:val="00685A92"/>
    <w:rsid w:val="007147D7"/>
    <w:rsid w:val="00715C65"/>
    <w:rsid w:val="00770F25"/>
    <w:rsid w:val="00772778"/>
    <w:rsid w:val="007A35A8"/>
    <w:rsid w:val="007B0A85"/>
    <w:rsid w:val="007C6A52"/>
    <w:rsid w:val="007E7216"/>
    <w:rsid w:val="0082043E"/>
    <w:rsid w:val="0084195D"/>
    <w:rsid w:val="00846B76"/>
    <w:rsid w:val="008660A8"/>
    <w:rsid w:val="008733BC"/>
    <w:rsid w:val="008A0D47"/>
    <w:rsid w:val="008E203A"/>
    <w:rsid w:val="0091229C"/>
    <w:rsid w:val="00940E73"/>
    <w:rsid w:val="0098597D"/>
    <w:rsid w:val="009F619A"/>
    <w:rsid w:val="009F6DDE"/>
    <w:rsid w:val="00A370A8"/>
    <w:rsid w:val="00AA5FE0"/>
    <w:rsid w:val="00AB24D7"/>
    <w:rsid w:val="00B30CC7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530DE"/>
    <w:rsid w:val="00DB3FAD"/>
    <w:rsid w:val="00E50A1F"/>
    <w:rsid w:val="00E61C09"/>
    <w:rsid w:val="00E96028"/>
    <w:rsid w:val="00EB2FF8"/>
    <w:rsid w:val="00EB3B58"/>
    <w:rsid w:val="00EC7359"/>
    <w:rsid w:val="00EE3054"/>
    <w:rsid w:val="00F00606"/>
    <w:rsid w:val="00F01256"/>
    <w:rsid w:val="00F46C2F"/>
    <w:rsid w:val="00F67899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2F6BC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60A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290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ates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4347AB4CEB4530AAE962F93B459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2419-D9F2-454A-8C1C-CF32FD6272A5}"/>
      </w:docPartPr>
      <w:docPartBody>
        <w:p w:rsidR="00000000" w:rsidRDefault="00B95960" w:rsidP="00B95960">
          <w:pPr>
            <w:pStyle w:val="424347AB4CEB4530AAE962F93B459202"/>
          </w:pPr>
          <w:r w:rsidRPr="004A600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61"/>
    <w:rsid w:val="006247EF"/>
    <w:rsid w:val="006A0261"/>
    <w:rsid w:val="00B9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5960"/>
    <w:rPr>
      <w:color w:val="808080"/>
    </w:rPr>
  </w:style>
  <w:style w:type="paragraph" w:customStyle="1" w:styleId="424347AB4CEB4530AAE962F93B459202">
    <w:name w:val="424347AB4CEB4530AAE962F93B459202"/>
    <w:rsid w:val="00B95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6dc4bcd6-49db-4c07-9060-8acfc67cef9f"/>
    <ds:schemaRef ds:uri="http://schemas.microsoft.com/office/infopath/2007/PartnerControls"/>
    <ds:schemaRef ds:uri="http://purl.org/dc/terms/"/>
    <ds:schemaRef ds:uri="fb0879af-3eba-417a-a55a-ffe6dcd6ca7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6D94349-FCA4-4E9B-BD18-1F39E0CFB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2022-02-18T17:12:00Z</dcterms:created>
  <dcterms:modified xsi:type="dcterms:W3CDTF">2022-02-18T17:43:00Z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